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B1C" w:rsidRDefault="00A13B1C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6080"/>
        <w:gridCol w:w="6082"/>
      </w:tblGrid>
      <w:tr w:rsidR="00A13B1C" w:rsidTr="002241A4">
        <w:trPr>
          <w:cantSplit/>
          <w:trHeight w:val="1081"/>
        </w:trPr>
        <w:tc>
          <w:tcPr>
            <w:tcW w:w="6080" w:type="dxa"/>
          </w:tcPr>
          <w:p w:rsidR="00A13B1C" w:rsidRDefault="00C007FB">
            <w:pPr>
              <w:pStyle w:val="Month"/>
            </w:pPr>
            <w:r>
              <w:t>March</w:t>
            </w:r>
          </w:p>
        </w:tc>
        <w:tc>
          <w:tcPr>
            <w:tcW w:w="6082" w:type="dxa"/>
          </w:tcPr>
          <w:p w:rsidR="00A13B1C" w:rsidRDefault="00C007FB">
            <w:pPr>
              <w:pStyle w:val="Year"/>
            </w:pPr>
            <w:r>
              <w:t>2015</w:t>
            </w:r>
          </w:p>
        </w:tc>
      </w:tr>
    </w:tbl>
    <w:p w:rsidR="00A13B1C" w:rsidRDefault="00A13B1C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937"/>
        <w:gridCol w:w="1937"/>
        <w:gridCol w:w="1459"/>
        <w:gridCol w:w="478"/>
        <w:gridCol w:w="1939"/>
        <w:gridCol w:w="1937"/>
        <w:gridCol w:w="980"/>
        <w:gridCol w:w="957"/>
        <w:gridCol w:w="1939"/>
      </w:tblGrid>
      <w:tr w:rsidR="00A13B1C" w:rsidTr="002241A4">
        <w:trPr>
          <w:cantSplit/>
          <w:trHeight w:hRule="exact" w:val="203"/>
        </w:trPr>
        <w:tc>
          <w:tcPr>
            <w:tcW w:w="193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Sunday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Monday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Tuesday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Wednesday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Thursday</w:t>
            </w:r>
          </w:p>
        </w:tc>
        <w:tc>
          <w:tcPr>
            <w:tcW w:w="1937" w:type="dxa"/>
            <w:gridSpan w:val="2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Friday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Saturday</w:t>
            </w:r>
          </w:p>
        </w:tc>
      </w:tr>
      <w:tr w:rsidR="00A13B1C" w:rsidTr="002241A4">
        <w:trPr>
          <w:cantSplit/>
          <w:trHeight w:hRule="exact" w:val="268"/>
        </w:trPr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</w:t>
            </w:r>
          </w:p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3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4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5</w:t>
            </w:r>
          </w:p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6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7</w:t>
            </w:r>
          </w:p>
        </w:tc>
      </w:tr>
      <w:tr w:rsidR="00A13B1C" w:rsidTr="002241A4">
        <w:trPr>
          <w:cantSplit/>
          <w:trHeight w:hRule="exact" w:val="1206"/>
        </w:trPr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>
            <w:pPr>
              <w:pStyle w:val="DateText"/>
            </w:pPr>
            <w:r>
              <w:t xml:space="preserve">Practice </w:t>
            </w:r>
          </w:p>
          <w:p w:rsidR="007054CE" w:rsidRDefault="007054CE">
            <w:pPr>
              <w:pStyle w:val="DateText"/>
            </w:pPr>
            <w:r>
              <w:t>4 - 5:30</w:t>
            </w: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>
              <w:t xml:space="preserve">Practice </w:t>
            </w:r>
          </w:p>
          <w:p w:rsidR="007054CE" w:rsidRDefault="007054CE" w:rsidP="007054CE">
            <w:pPr>
              <w:pStyle w:val="DateText"/>
            </w:pPr>
            <w:r>
              <w:t>4 - 5:30</w:t>
            </w: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8F1DD7" w:rsidRDefault="008F1DD7" w:rsidP="008F1DD7">
            <w:pPr>
              <w:pStyle w:val="DateText"/>
            </w:pPr>
            <w:r>
              <w:t xml:space="preserve">Practice </w:t>
            </w:r>
          </w:p>
          <w:p w:rsidR="008F1DD7" w:rsidRDefault="008F1DD7" w:rsidP="008F1DD7">
            <w:pPr>
              <w:pStyle w:val="DateText"/>
            </w:pPr>
            <w:r>
              <w:t>4 - 5:30</w:t>
            </w: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</w:tr>
      <w:tr w:rsidR="00A13B1C" w:rsidTr="002241A4">
        <w:trPr>
          <w:cantSplit/>
          <w:trHeight w:hRule="exact" w:val="268"/>
        </w:trPr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8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9</w:t>
            </w:r>
          </w:p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10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11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12</w:t>
            </w:r>
          </w:p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13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14</w:t>
            </w:r>
          </w:p>
        </w:tc>
      </w:tr>
      <w:tr w:rsidR="00A13B1C" w:rsidTr="002241A4">
        <w:trPr>
          <w:cantSplit/>
          <w:trHeight w:hRule="exact" w:val="999"/>
        </w:trPr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>
            <w:pPr>
              <w:pStyle w:val="DateText"/>
            </w:pPr>
            <w:r w:rsidRPr="002241A4">
              <w:rPr>
                <w:b/>
              </w:rPr>
              <w:t>Game 1</w:t>
            </w:r>
            <w:r>
              <w:t xml:space="preserve"> @ Bell</w:t>
            </w:r>
            <w:r w:rsidR="008F1DD7">
              <w:t>e</w:t>
            </w:r>
            <w:r>
              <w:t xml:space="preserve"> </w:t>
            </w:r>
            <w:proofErr w:type="spellStart"/>
            <w:r>
              <w:t>Vue</w:t>
            </w:r>
            <w:proofErr w:type="spellEnd"/>
          </w:p>
          <w:p w:rsidR="007054CE" w:rsidRDefault="007054CE">
            <w:pPr>
              <w:pStyle w:val="DateText"/>
            </w:pPr>
            <w:r>
              <w:t xml:space="preserve">Vs. </w:t>
            </w:r>
            <w:proofErr w:type="spellStart"/>
            <w:r>
              <w:t>Raa</w:t>
            </w:r>
            <w:proofErr w:type="spellEnd"/>
            <w:r w:rsidR="00AD1431">
              <w:t xml:space="preserve"> – home team</w:t>
            </w:r>
            <w:bookmarkStart w:id="0" w:name="_GoBack"/>
            <w:bookmarkEnd w:id="0"/>
          </w:p>
          <w:p w:rsidR="007054CE" w:rsidRDefault="007054CE">
            <w:pPr>
              <w:pStyle w:val="DateText"/>
            </w:pPr>
            <w:r>
              <w:t>6:30 Field 1</w:t>
            </w: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7054CE" w:rsidRDefault="007054CE" w:rsidP="007054CE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 w:rsidRPr="002241A4">
              <w:rPr>
                <w:b/>
              </w:rPr>
              <w:t>Game 2</w:t>
            </w:r>
            <w:r>
              <w:t xml:space="preserve"> @ Bell</w:t>
            </w:r>
            <w:r w:rsidR="008F1DD7">
              <w:t>e</w:t>
            </w:r>
            <w:r>
              <w:t xml:space="preserve"> </w:t>
            </w:r>
            <w:proofErr w:type="spellStart"/>
            <w:r>
              <w:t>Vue</w:t>
            </w:r>
            <w:proofErr w:type="spellEnd"/>
          </w:p>
          <w:p w:rsidR="007054CE" w:rsidRDefault="007054CE" w:rsidP="007054CE">
            <w:pPr>
              <w:pStyle w:val="DateText"/>
            </w:pPr>
            <w:r>
              <w:t>Vs. Griffin</w:t>
            </w:r>
          </w:p>
          <w:p w:rsidR="00A13B1C" w:rsidRDefault="007054CE" w:rsidP="007054CE">
            <w:pPr>
              <w:pStyle w:val="DateText"/>
            </w:pPr>
            <w:r>
              <w:t>6:30 Field 1</w:t>
            </w: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>
            <w:pPr>
              <w:pStyle w:val="DateText"/>
            </w:pP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>
              <w:t xml:space="preserve">Practice </w:t>
            </w:r>
          </w:p>
          <w:p w:rsidR="007054CE" w:rsidRDefault="007054CE" w:rsidP="007054CE">
            <w:pPr>
              <w:pStyle w:val="DateText"/>
            </w:pPr>
            <w:r>
              <w:t>4 - 5:30</w:t>
            </w: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</w:tr>
      <w:tr w:rsidR="00A13B1C" w:rsidTr="002241A4">
        <w:trPr>
          <w:cantSplit/>
          <w:trHeight w:hRule="exact" w:val="268"/>
        </w:trPr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15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16</w:t>
            </w:r>
          </w:p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17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18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19</w:t>
            </w:r>
          </w:p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20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21</w:t>
            </w:r>
          </w:p>
        </w:tc>
      </w:tr>
      <w:tr w:rsidR="00A13B1C" w:rsidTr="002241A4">
        <w:trPr>
          <w:cantSplit/>
          <w:trHeight w:hRule="exact" w:val="1251"/>
        </w:trPr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F24468" w:rsidP="00F24468">
            <w:pPr>
              <w:pStyle w:val="DateText"/>
              <w:jc w:val="center"/>
            </w:pPr>
            <w:r>
              <w:t>Spring Break</w:t>
            </w:r>
          </w:p>
          <w:p w:rsidR="00F24468" w:rsidRDefault="00F24468" w:rsidP="00F24468">
            <w:pPr>
              <w:pStyle w:val="DateText"/>
              <w:jc w:val="center"/>
            </w:pPr>
            <w:r>
              <w:t>Stay Active &amp;</w:t>
            </w:r>
          </w:p>
          <w:p w:rsidR="00F24468" w:rsidRDefault="00F24468" w:rsidP="00F24468">
            <w:pPr>
              <w:pStyle w:val="DateText"/>
              <w:jc w:val="center"/>
            </w:pPr>
            <w:r>
              <w:t>Practice</w:t>
            </w: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F24468" w:rsidRDefault="00F24468" w:rsidP="00F24468">
            <w:pPr>
              <w:pStyle w:val="DateText"/>
              <w:jc w:val="center"/>
            </w:pPr>
            <w:r>
              <w:t>Spring Break</w:t>
            </w:r>
          </w:p>
          <w:p w:rsidR="00F24468" w:rsidRDefault="00F24468" w:rsidP="00F24468">
            <w:pPr>
              <w:pStyle w:val="DateText"/>
              <w:jc w:val="center"/>
            </w:pPr>
            <w:r>
              <w:t>Stay Active &amp;</w:t>
            </w:r>
          </w:p>
          <w:p w:rsidR="007054CE" w:rsidRDefault="00F24468" w:rsidP="00F24468">
            <w:pPr>
              <w:pStyle w:val="DateText"/>
              <w:jc w:val="center"/>
            </w:pPr>
            <w:r>
              <w:t>Practice</w:t>
            </w: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F24468" w:rsidRDefault="00F24468" w:rsidP="00F24468">
            <w:pPr>
              <w:pStyle w:val="DateText"/>
              <w:jc w:val="center"/>
            </w:pPr>
            <w:r>
              <w:t>Spring Break</w:t>
            </w:r>
          </w:p>
          <w:p w:rsidR="00F24468" w:rsidRDefault="00F24468" w:rsidP="00F24468">
            <w:pPr>
              <w:pStyle w:val="DateText"/>
              <w:jc w:val="center"/>
            </w:pPr>
            <w:r>
              <w:t>Stay Active &amp;</w:t>
            </w:r>
          </w:p>
          <w:p w:rsidR="007054CE" w:rsidRDefault="00F24468" w:rsidP="00F24468">
            <w:pPr>
              <w:pStyle w:val="DateText"/>
              <w:jc w:val="center"/>
            </w:pPr>
            <w:r>
              <w:t>Practice</w:t>
            </w: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F24468" w:rsidRDefault="00F24468" w:rsidP="00F24468">
            <w:pPr>
              <w:pStyle w:val="DateText"/>
              <w:jc w:val="center"/>
            </w:pPr>
            <w:r>
              <w:t>Spring Break</w:t>
            </w:r>
          </w:p>
          <w:p w:rsidR="00F24468" w:rsidRDefault="00F24468" w:rsidP="00F24468">
            <w:pPr>
              <w:pStyle w:val="DateText"/>
              <w:jc w:val="center"/>
            </w:pPr>
            <w:r>
              <w:t>Stay Active &amp;</w:t>
            </w:r>
          </w:p>
          <w:p w:rsidR="00F24468" w:rsidRDefault="00F24468" w:rsidP="00F24468">
            <w:pPr>
              <w:pStyle w:val="DateText"/>
              <w:jc w:val="center"/>
            </w:pPr>
            <w:r>
              <w:t>Practice</w:t>
            </w: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F24468" w:rsidRDefault="00F24468" w:rsidP="00F24468">
            <w:pPr>
              <w:pStyle w:val="DateText"/>
              <w:jc w:val="center"/>
            </w:pPr>
            <w:r>
              <w:t>Spring Break</w:t>
            </w:r>
          </w:p>
          <w:p w:rsidR="00F24468" w:rsidRDefault="00F24468" w:rsidP="00F24468">
            <w:pPr>
              <w:pStyle w:val="DateText"/>
              <w:jc w:val="center"/>
            </w:pPr>
            <w:r>
              <w:t>Stay Active &amp;</w:t>
            </w:r>
          </w:p>
          <w:p w:rsidR="00F24468" w:rsidRDefault="00F24468" w:rsidP="00F24468">
            <w:pPr>
              <w:pStyle w:val="DateText"/>
              <w:jc w:val="center"/>
            </w:pPr>
            <w:r>
              <w:t>Practice</w:t>
            </w: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</w:tr>
      <w:tr w:rsidR="00A13B1C" w:rsidTr="002241A4">
        <w:trPr>
          <w:cantSplit/>
          <w:trHeight w:hRule="exact" w:val="268"/>
        </w:trPr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22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23</w:t>
            </w:r>
          </w:p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24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25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26</w:t>
            </w:r>
          </w:p>
          <w:p w:rsidR="007054CE" w:rsidRPr="007054CE" w:rsidRDefault="007054CE" w:rsidP="007054CE"/>
          <w:p w:rsidR="007054CE" w:rsidRPr="007054CE" w:rsidRDefault="007054CE" w:rsidP="007054CE"/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27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28</w:t>
            </w:r>
          </w:p>
        </w:tc>
      </w:tr>
      <w:tr w:rsidR="00A13B1C" w:rsidTr="002241A4">
        <w:trPr>
          <w:cantSplit/>
          <w:trHeight w:hRule="exact" w:val="1179"/>
        </w:trPr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 w:rsidP="00F24468">
            <w:pPr>
              <w:pStyle w:val="DateText"/>
              <w:jc w:val="center"/>
            </w:pPr>
          </w:p>
          <w:p w:rsidR="00F24468" w:rsidRDefault="00F24468" w:rsidP="00F24468">
            <w:pPr>
              <w:pStyle w:val="DateText"/>
              <w:jc w:val="center"/>
            </w:pPr>
            <w:r>
              <w:t>Spring Break</w:t>
            </w:r>
          </w:p>
          <w:p w:rsidR="00F24468" w:rsidRDefault="00F24468" w:rsidP="00F24468">
            <w:pPr>
              <w:pStyle w:val="DateText"/>
              <w:jc w:val="center"/>
            </w:pPr>
            <w:r>
              <w:t>Stay Active &amp;</w:t>
            </w:r>
          </w:p>
          <w:p w:rsidR="007054CE" w:rsidRDefault="00F24468" w:rsidP="00F24468">
            <w:pPr>
              <w:pStyle w:val="DateText"/>
              <w:jc w:val="center"/>
            </w:pPr>
            <w:r>
              <w:t>Practice</w:t>
            </w: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>
              <w:t xml:space="preserve">Practice </w:t>
            </w:r>
          </w:p>
          <w:p w:rsidR="007054CE" w:rsidRDefault="007054CE" w:rsidP="007054CE">
            <w:pPr>
              <w:pStyle w:val="DateText"/>
            </w:pPr>
            <w:r>
              <w:t>4 - 5:30</w:t>
            </w: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>
              <w:t xml:space="preserve">Practice </w:t>
            </w:r>
          </w:p>
          <w:p w:rsidR="007054CE" w:rsidRDefault="007054CE" w:rsidP="007054CE">
            <w:pPr>
              <w:pStyle w:val="DateText"/>
            </w:pPr>
            <w:r>
              <w:t>4 - 5:30</w:t>
            </w: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7054CE" w:rsidRDefault="007054CE" w:rsidP="007054CE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 w:rsidRPr="002241A4">
              <w:rPr>
                <w:b/>
              </w:rPr>
              <w:t>Game 3</w:t>
            </w:r>
            <w:r>
              <w:t xml:space="preserve">  @ Bell</w:t>
            </w:r>
            <w:r w:rsidR="008F1DD7">
              <w:t>e</w:t>
            </w:r>
            <w:r>
              <w:t xml:space="preserve"> </w:t>
            </w:r>
            <w:proofErr w:type="spellStart"/>
            <w:r>
              <w:t>Vue</w:t>
            </w:r>
            <w:proofErr w:type="spellEnd"/>
          </w:p>
          <w:p w:rsidR="007054CE" w:rsidRDefault="007054CE" w:rsidP="007054CE">
            <w:pPr>
              <w:pStyle w:val="DateText"/>
            </w:pPr>
            <w:r>
              <w:t xml:space="preserve">Vs. </w:t>
            </w:r>
            <w:proofErr w:type="spellStart"/>
            <w:r>
              <w:t>Deerlake</w:t>
            </w:r>
            <w:proofErr w:type="spellEnd"/>
          </w:p>
          <w:p w:rsidR="00A13B1C" w:rsidRDefault="007054CE" w:rsidP="007054CE">
            <w:pPr>
              <w:pStyle w:val="DateText"/>
            </w:pPr>
            <w:r>
              <w:t>6:30 Field 2</w:t>
            </w: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8F1DD7" w:rsidRPr="008F1DD7" w:rsidRDefault="008F1DD7" w:rsidP="008F1DD7">
            <w:pPr>
              <w:pStyle w:val="DateText"/>
              <w:jc w:val="center"/>
              <w:rPr>
                <w:b/>
              </w:rPr>
            </w:pPr>
            <w:r w:rsidRPr="008F1DD7">
              <w:rPr>
                <w:b/>
              </w:rPr>
              <w:t>Potential Game day</w:t>
            </w:r>
          </w:p>
          <w:p w:rsidR="008F1DD7" w:rsidRPr="008F1DD7" w:rsidRDefault="008F1DD7" w:rsidP="008F1DD7">
            <w:pPr>
              <w:pStyle w:val="DateText"/>
              <w:jc w:val="center"/>
              <w:rPr>
                <w:b/>
              </w:rPr>
            </w:pPr>
            <w:r w:rsidRPr="008F1DD7">
              <w:rPr>
                <w:b/>
              </w:rPr>
              <w:t xml:space="preserve">@ </w:t>
            </w:r>
            <w:proofErr w:type="spellStart"/>
            <w:r w:rsidRPr="008F1DD7">
              <w:rPr>
                <w:b/>
              </w:rPr>
              <w:t>Deerlake</w:t>
            </w:r>
            <w:proofErr w:type="spellEnd"/>
          </w:p>
          <w:p w:rsidR="008F1DD7" w:rsidRPr="008F1DD7" w:rsidRDefault="008F1DD7" w:rsidP="008F1DD7">
            <w:pPr>
              <w:pStyle w:val="DateText"/>
              <w:jc w:val="center"/>
              <w:rPr>
                <w:b/>
              </w:rPr>
            </w:pPr>
            <w:r w:rsidRPr="008F1DD7">
              <w:rPr>
                <w:b/>
              </w:rPr>
              <w:t>Tom Brown</w:t>
            </w:r>
          </w:p>
          <w:p w:rsidR="008F1DD7" w:rsidRDefault="008F1DD7" w:rsidP="008F1DD7">
            <w:pPr>
              <w:pStyle w:val="DateText"/>
              <w:jc w:val="center"/>
            </w:pPr>
            <w:r w:rsidRPr="008F1DD7">
              <w:rPr>
                <w:b/>
              </w:rPr>
              <w:t>4:30pm</w:t>
            </w:r>
          </w:p>
        </w:tc>
      </w:tr>
      <w:tr w:rsidR="00A13B1C" w:rsidTr="002241A4">
        <w:trPr>
          <w:cantSplit/>
          <w:trHeight w:hRule="exact" w:val="268"/>
        </w:trPr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29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30</w:t>
            </w:r>
          </w:p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31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Off-MonthDate"/>
            </w:pPr>
            <w:r>
              <w:t>1</w:t>
            </w:r>
          </w:p>
        </w:tc>
        <w:tc>
          <w:tcPr>
            <w:tcW w:w="1937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Off-MonthDate"/>
            </w:pPr>
            <w:r>
              <w:t>2</w:t>
            </w:r>
          </w:p>
        </w:tc>
        <w:tc>
          <w:tcPr>
            <w:tcW w:w="1937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Off-MonthDate"/>
            </w:pPr>
            <w:r>
              <w:t>3</w:t>
            </w:r>
          </w:p>
        </w:tc>
        <w:tc>
          <w:tcPr>
            <w:tcW w:w="1939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Off-MonthDate"/>
            </w:pPr>
            <w:r>
              <w:t>4</w:t>
            </w:r>
          </w:p>
        </w:tc>
      </w:tr>
      <w:tr w:rsidR="00A13B1C" w:rsidTr="002241A4">
        <w:trPr>
          <w:cantSplit/>
          <w:trHeight w:hRule="exact" w:val="1161"/>
        </w:trPr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7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7" w:type="dxa"/>
            <w:gridSpan w:val="2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39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</w:tr>
      <w:tr w:rsidR="00A13B1C" w:rsidTr="002241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2"/>
          <w:wAfter w:w="2896" w:type="dxa"/>
          <w:cantSplit/>
          <w:trHeight w:val="988"/>
        </w:trPr>
        <w:tc>
          <w:tcPr>
            <w:tcW w:w="5333" w:type="dxa"/>
            <w:gridSpan w:val="3"/>
          </w:tcPr>
          <w:p w:rsidR="00A13B1C" w:rsidRDefault="00C007FB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5334" w:type="dxa"/>
            <w:gridSpan w:val="4"/>
          </w:tcPr>
          <w:p w:rsidR="00A13B1C" w:rsidRDefault="00C007FB">
            <w:pPr>
              <w:pStyle w:val="Year"/>
            </w:pPr>
            <w:r>
              <w:t>2015</w:t>
            </w:r>
          </w:p>
        </w:tc>
      </w:tr>
    </w:tbl>
    <w:p w:rsidR="00A13B1C" w:rsidRDefault="00A13B1C">
      <w:pPr>
        <w:pStyle w:val="NoSpacing"/>
      </w:pPr>
    </w:p>
    <w:tbl>
      <w:tblPr>
        <w:tblW w:w="13664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952"/>
        <w:gridCol w:w="1952"/>
        <w:gridCol w:w="1952"/>
        <w:gridCol w:w="1952"/>
        <w:gridCol w:w="1952"/>
        <w:gridCol w:w="1952"/>
        <w:gridCol w:w="1952"/>
      </w:tblGrid>
      <w:tr w:rsidR="00A13B1C" w:rsidTr="002241A4">
        <w:trPr>
          <w:cantSplit/>
          <w:trHeight w:hRule="exact" w:val="186"/>
        </w:trPr>
        <w:tc>
          <w:tcPr>
            <w:tcW w:w="195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Sunday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Monday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Tuesday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Wednesday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Thursday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Friday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13B1C" w:rsidRDefault="00C007FB">
            <w:pPr>
              <w:pStyle w:val="Day"/>
            </w:pPr>
            <w:r>
              <w:t>Saturday</w:t>
            </w:r>
          </w:p>
        </w:tc>
      </w:tr>
      <w:tr w:rsidR="00A13B1C" w:rsidTr="002241A4">
        <w:trPr>
          <w:cantSplit/>
          <w:trHeight w:hRule="exact" w:val="248"/>
        </w:trPr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Off-MonthDate"/>
            </w:pPr>
            <w:r>
              <w:t>29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Off-MonthDate"/>
            </w:pPr>
            <w:r>
              <w:t>30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Off-MonthDate"/>
            </w:pPr>
            <w:r>
              <w:t>31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3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4</w:t>
            </w:r>
          </w:p>
        </w:tc>
      </w:tr>
      <w:tr w:rsidR="00A13B1C" w:rsidTr="002241A4">
        <w:trPr>
          <w:cantSplit/>
          <w:trHeight w:hRule="exact" w:val="1231"/>
        </w:trPr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>
              <w:t xml:space="preserve">Practice </w:t>
            </w:r>
          </w:p>
          <w:p w:rsidR="007054CE" w:rsidRDefault="007054CE" w:rsidP="007054CE">
            <w:pPr>
              <w:pStyle w:val="DateText"/>
            </w:pPr>
            <w:r>
              <w:t>4 - 5:30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AD1431" w:rsidRPr="00AD1431" w:rsidRDefault="00AD1431" w:rsidP="00AD1431">
            <w:pPr>
              <w:pStyle w:val="DateText"/>
              <w:rPr>
                <w:sz w:val="18"/>
              </w:rPr>
            </w:pPr>
            <w:r w:rsidRPr="00AD1431">
              <w:rPr>
                <w:b/>
                <w:sz w:val="18"/>
              </w:rPr>
              <w:t>Game 4</w:t>
            </w:r>
            <w:r w:rsidRPr="00AD1431">
              <w:rPr>
                <w:sz w:val="18"/>
              </w:rPr>
              <w:t xml:space="preserve"> @ Belle </w:t>
            </w:r>
            <w:proofErr w:type="spellStart"/>
            <w:r w:rsidRPr="00AD1431">
              <w:rPr>
                <w:sz w:val="18"/>
              </w:rPr>
              <w:t>Vue</w:t>
            </w:r>
            <w:proofErr w:type="spellEnd"/>
          </w:p>
          <w:p w:rsidR="00AD1431" w:rsidRPr="00AD1431" w:rsidRDefault="00AD1431" w:rsidP="00AD1431">
            <w:pPr>
              <w:pStyle w:val="DateText"/>
              <w:rPr>
                <w:sz w:val="18"/>
              </w:rPr>
            </w:pPr>
            <w:r w:rsidRPr="00AD1431">
              <w:rPr>
                <w:sz w:val="18"/>
              </w:rPr>
              <w:t>Vs. Cobb</w:t>
            </w:r>
          </w:p>
          <w:p w:rsidR="007054CE" w:rsidRDefault="00AD1431" w:rsidP="00AD1431">
            <w:pPr>
              <w:pStyle w:val="DateText"/>
            </w:pPr>
            <w:r w:rsidRPr="00AD1431">
              <w:rPr>
                <w:sz w:val="18"/>
              </w:rPr>
              <w:t>6:30 Field 2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7054CE" w:rsidRDefault="007054CE" w:rsidP="007054CE">
            <w:pPr>
              <w:pStyle w:val="DateText"/>
            </w:pPr>
          </w:p>
          <w:p w:rsidR="00A13B1C" w:rsidRDefault="00A13B1C" w:rsidP="007054CE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AD1431" w:rsidRDefault="00AD1431" w:rsidP="00AD1431">
            <w:pPr>
              <w:pStyle w:val="DateText"/>
            </w:pPr>
            <w:r>
              <w:t xml:space="preserve">Practice </w:t>
            </w:r>
          </w:p>
          <w:p w:rsidR="00AD1431" w:rsidRDefault="00AD1431" w:rsidP="00AD1431">
            <w:pPr>
              <w:pStyle w:val="DateText"/>
            </w:pPr>
            <w:r>
              <w:t>4 - 5:30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</w:tr>
      <w:tr w:rsidR="00A13B1C" w:rsidTr="002241A4">
        <w:trPr>
          <w:cantSplit/>
          <w:trHeight w:hRule="exact" w:val="248"/>
        </w:trPr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5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6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7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8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9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10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11</w:t>
            </w:r>
          </w:p>
        </w:tc>
      </w:tr>
      <w:tr w:rsidR="00A13B1C" w:rsidTr="002241A4">
        <w:trPr>
          <w:cantSplit/>
          <w:trHeight w:hRule="exact" w:val="1204"/>
        </w:trPr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 w:rsidRPr="002241A4">
              <w:rPr>
                <w:b/>
              </w:rPr>
              <w:t>Game 5</w:t>
            </w:r>
            <w:r>
              <w:t xml:space="preserve"> @ Bell</w:t>
            </w:r>
            <w:r w:rsidR="008F1DD7">
              <w:t>e</w:t>
            </w:r>
            <w:r>
              <w:t xml:space="preserve"> </w:t>
            </w:r>
            <w:proofErr w:type="spellStart"/>
            <w:r>
              <w:t>Vue</w:t>
            </w:r>
            <w:proofErr w:type="spellEnd"/>
          </w:p>
          <w:p w:rsidR="007054CE" w:rsidRDefault="007054CE" w:rsidP="007054CE">
            <w:pPr>
              <w:pStyle w:val="DateText"/>
            </w:pPr>
            <w:r>
              <w:t>Vs. Ft. Braden</w:t>
            </w:r>
          </w:p>
          <w:p w:rsidR="007054CE" w:rsidRDefault="007054CE" w:rsidP="007054CE">
            <w:pPr>
              <w:pStyle w:val="DateText"/>
            </w:pPr>
            <w:r>
              <w:t>6:30 Field 2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8F1DD7" w:rsidRDefault="008F1DD7" w:rsidP="008F1DD7">
            <w:pPr>
              <w:pStyle w:val="DateText"/>
            </w:pPr>
            <w:r>
              <w:t xml:space="preserve">Practice </w:t>
            </w:r>
          </w:p>
          <w:p w:rsidR="007054CE" w:rsidRDefault="008F1DD7" w:rsidP="008F1DD7">
            <w:pPr>
              <w:pStyle w:val="DateText"/>
            </w:pPr>
            <w:r>
              <w:t>4 - 5:30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 w:rsidRPr="002241A4">
              <w:rPr>
                <w:b/>
              </w:rPr>
              <w:t>Game 6</w:t>
            </w:r>
            <w:r>
              <w:t xml:space="preserve"> @ Bell</w:t>
            </w:r>
            <w:r w:rsidR="008F1DD7">
              <w:t>e</w:t>
            </w:r>
            <w:r>
              <w:t xml:space="preserve"> </w:t>
            </w:r>
            <w:proofErr w:type="spellStart"/>
            <w:r>
              <w:t>Vue</w:t>
            </w:r>
            <w:proofErr w:type="spellEnd"/>
          </w:p>
          <w:p w:rsidR="007054CE" w:rsidRDefault="007054CE" w:rsidP="007054CE">
            <w:pPr>
              <w:pStyle w:val="DateText"/>
            </w:pPr>
            <w:r>
              <w:t xml:space="preserve">Vs. </w:t>
            </w:r>
            <w:proofErr w:type="spellStart"/>
            <w:r>
              <w:t>Nims</w:t>
            </w:r>
            <w:proofErr w:type="spellEnd"/>
          </w:p>
          <w:p w:rsidR="007054CE" w:rsidRDefault="007054CE" w:rsidP="007054CE">
            <w:pPr>
              <w:pStyle w:val="DateText"/>
            </w:pPr>
            <w:r>
              <w:t>6:30 Field 2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8F1DD7" w:rsidRDefault="008F1DD7" w:rsidP="008F1DD7">
            <w:pPr>
              <w:pStyle w:val="DateText"/>
            </w:pPr>
            <w:r>
              <w:t xml:space="preserve">Practice </w:t>
            </w:r>
          </w:p>
          <w:p w:rsidR="008F1DD7" w:rsidRDefault="008F1DD7" w:rsidP="008F1DD7">
            <w:pPr>
              <w:pStyle w:val="DateText"/>
            </w:pPr>
            <w:r>
              <w:t>4 - 5:30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</w:tr>
      <w:tr w:rsidR="00A13B1C" w:rsidTr="002241A4">
        <w:trPr>
          <w:cantSplit/>
          <w:trHeight w:hRule="exact" w:val="248"/>
        </w:trPr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12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13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14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15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16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17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18</w:t>
            </w:r>
          </w:p>
        </w:tc>
      </w:tr>
      <w:tr w:rsidR="00A13B1C" w:rsidTr="002241A4">
        <w:trPr>
          <w:cantSplit/>
          <w:trHeight w:hRule="exact" w:val="1276"/>
        </w:trPr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>
              <w:t xml:space="preserve">Practice </w:t>
            </w:r>
          </w:p>
          <w:p w:rsidR="007054CE" w:rsidRDefault="007054CE" w:rsidP="007054CE">
            <w:pPr>
              <w:pStyle w:val="DateText"/>
            </w:pPr>
            <w:r>
              <w:t>4 - 5:30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7054CE" w:rsidRDefault="007054CE" w:rsidP="007054CE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 w:rsidRPr="002241A4">
              <w:rPr>
                <w:b/>
              </w:rPr>
              <w:t>Game 7</w:t>
            </w:r>
            <w:r>
              <w:t xml:space="preserve"> @ Bell</w:t>
            </w:r>
            <w:r w:rsidR="008F1DD7">
              <w:t>e</w:t>
            </w:r>
            <w:r>
              <w:t xml:space="preserve"> </w:t>
            </w:r>
            <w:proofErr w:type="spellStart"/>
            <w:r>
              <w:t>Vue</w:t>
            </w:r>
            <w:proofErr w:type="spellEnd"/>
          </w:p>
          <w:p w:rsidR="007054CE" w:rsidRDefault="007054CE" w:rsidP="007054CE">
            <w:pPr>
              <w:pStyle w:val="DateText"/>
            </w:pPr>
            <w:r>
              <w:t>Vs. Fairview</w:t>
            </w:r>
          </w:p>
          <w:p w:rsidR="00A13B1C" w:rsidRDefault="007054CE" w:rsidP="007054CE">
            <w:pPr>
              <w:pStyle w:val="DateText"/>
            </w:pPr>
            <w:r>
              <w:t>6:30 Field 1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>
              <w:t xml:space="preserve">Practice </w:t>
            </w:r>
          </w:p>
          <w:p w:rsidR="007054CE" w:rsidRDefault="007054CE" w:rsidP="007054CE">
            <w:pPr>
              <w:pStyle w:val="DateText"/>
            </w:pPr>
            <w:r>
              <w:t>4 - 5:30</w:t>
            </w:r>
          </w:p>
          <w:p w:rsidR="007054CE" w:rsidRDefault="007054CE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2241A4" w:rsidRDefault="002241A4" w:rsidP="002241A4">
            <w:pPr>
              <w:pStyle w:val="DateText"/>
            </w:pPr>
            <w:r>
              <w:t xml:space="preserve">Practice </w:t>
            </w:r>
          </w:p>
          <w:p w:rsidR="002241A4" w:rsidRDefault="002241A4" w:rsidP="002241A4">
            <w:pPr>
              <w:pStyle w:val="DateText"/>
            </w:pPr>
            <w:r>
              <w:t>4 - 5:30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  <w:p w:rsidR="007054CE" w:rsidRDefault="007054CE" w:rsidP="007054CE">
            <w:pPr>
              <w:pStyle w:val="DateText"/>
            </w:pPr>
            <w:r w:rsidRPr="002241A4">
              <w:rPr>
                <w:b/>
              </w:rPr>
              <w:t>Game 8</w:t>
            </w:r>
            <w:r>
              <w:t xml:space="preserve"> @ Bell</w:t>
            </w:r>
            <w:r w:rsidR="008F1DD7">
              <w:t>e</w:t>
            </w:r>
            <w:r>
              <w:t xml:space="preserve"> </w:t>
            </w:r>
            <w:proofErr w:type="spellStart"/>
            <w:r>
              <w:t>Vue</w:t>
            </w:r>
            <w:proofErr w:type="spellEnd"/>
          </w:p>
          <w:p w:rsidR="007054CE" w:rsidRDefault="007054CE" w:rsidP="007054CE">
            <w:pPr>
              <w:pStyle w:val="DateText"/>
            </w:pPr>
            <w:r>
              <w:t xml:space="preserve">Vs. </w:t>
            </w:r>
            <w:proofErr w:type="spellStart"/>
            <w:r>
              <w:t>Montford</w:t>
            </w:r>
            <w:proofErr w:type="spellEnd"/>
          </w:p>
          <w:p w:rsidR="007054CE" w:rsidRDefault="007054CE" w:rsidP="007054CE">
            <w:pPr>
              <w:pStyle w:val="DateText"/>
            </w:pPr>
            <w:r>
              <w:t>6:30 Field 1</w:t>
            </w: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</w:tr>
      <w:tr w:rsidR="00A13B1C" w:rsidTr="002241A4">
        <w:trPr>
          <w:cantSplit/>
          <w:trHeight w:hRule="exact" w:val="248"/>
        </w:trPr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19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20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21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22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23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24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25</w:t>
            </w:r>
          </w:p>
        </w:tc>
      </w:tr>
      <w:tr w:rsidR="00A13B1C" w:rsidTr="002241A4">
        <w:trPr>
          <w:cantSplit/>
          <w:trHeight w:hRule="exact" w:val="1294"/>
        </w:trPr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</w:tr>
      <w:tr w:rsidR="00A13B1C" w:rsidTr="002241A4">
        <w:trPr>
          <w:cantSplit/>
          <w:trHeight w:hRule="exact" w:val="248"/>
        </w:trPr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26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27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28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29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Date"/>
            </w:pPr>
            <w:r>
              <w:t>30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Off-MonthDate"/>
            </w:pPr>
            <w:r>
              <w:t>1</w:t>
            </w:r>
          </w:p>
        </w:tc>
        <w:tc>
          <w:tcPr>
            <w:tcW w:w="1952" w:type="dxa"/>
            <w:tcBorders>
              <w:top w:val="single" w:sz="4" w:space="0" w:color="BEA388" w:themeColor="accent4" w:themeTint="99"/>
              <w:bottom w:val="nil"/>
            </w:tcBorders>
          </w:tcPr>
          <w:p w:rsidR="00A13B1C" w:rsidRDefault="00C007FB">
            <w:pPr>
              <w:pStyle w:val="Off-MonthDate"/>
            </w:pPr>
            <w:r>
              <w:t>2</w:t>
            </w:r>
          </w:p>
        </w:tc>
      </w:tr>
      <w:tr w:rsidR="00A13B1C" w:rsidTr="002241A4">
        <w:trPr>
          <w:cantSplit/>
          <w:trHeight w:hRule="exact" w:val="1186"/>
        </w:trPr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  <w:tc>
          <w:tcPr>
            <w:tcW w:w="1952" w:type="dxa"/>
            <w:tcBorders>
              <w:top w:val="nil"/>
              <w:bottom w:val="single" w:sz="4" w:space="0" w:color="BEA388" w:themeColor="accent4" w:themeTint="99"/>
            </w:tcBorders>
          </w:tcPr>
          <w:p w:rsidR="00A13B1C" w:rsidRDefault="00A13B1C">
            <w:pPr>
              <w:pStyle w:val="DateText"/>
            </w:pPr>
          </w:p>
        </w:tc>
      </w:tr>
    </w:tbl>
    <w:p w:rsidR="00A13B1C" w:rsidRDefault="00A13B1C" w:rsidP="007054CE">
      <w:pPr>
        <w:pStyle w:val="NoteHeading"/>
        <w:ind w:left="0"/>
      </w:pPr>
    </w:p>
    <w:sectPr w:rsidR="00A13B1C" w:rsidSect="007054CE">
      <w:footerReference w:type="default" r:id="rId7"/>
      <w:pgSz w:w="15840" w:h="12240" w:orient="landscape"/>
      <w:pgMar w:top="1555" w:right="1080" w:bottom="180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E91" w:rsidRDefault="003B3E91">
      <w:pPr>
        <w:spacing w:after="0"/>
      </w:pPr>
      <w:r>
        <w:separator/>
      </w:r>
    </w:p>
  </w:endnote>
  <w:endnote w:type="continuationSeparator" w:id="0">
    <w:p w:rsidR="003B3E91" w:rsidRDefault="003B3E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1C" w:rsidRDefault="00C007FB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8BDC033" id="Group 37" o:spid="_x0000_s1026" alt="Background design drawing of a hummingbird in reeds and flowers.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E91" w:rsidRDefault="003B3E91">
      <w:pPr>
        <w:spacing w:after="0"/>
      </w:pPr>
      <w:r>
        <w:separator/>
      </w:r>
    </w:p>
  </w:footnote>
  <w:footnote w:type="continuationSeparator" w:id="0">
    <w:p w:rsidR="003B3E91" w:rsidRDefault="003B3E9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4CE"/>
    <w:rsid w:val="001B3F72"/>
    <w:rsid w:val="002241A4"/>
    <w:rsid w:val="003B3E91"/>
    <w:rsid w:val="007054CE"/>
    <w:rsid w:val="008F1DD7"/>
    <w:rsid w:val="00971BFF"/>
    <w:rsid w:val="00A13B1C"/>
    <w:rsid w:val="00AD1431"/>
    <w:rsid w:val="00C007FB"/>
    <w:rsid w:val="00CC7E1C"/>
    <w:rsid w:val="00F2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903904-8CBC-43B8-922E-C12A7AF7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customStyle="1" w:styleId="DateText">
    <w:name w:val="Date Text"/>
    <w:basedOn w:val="Normal"/>
    <w:uiPriority w:val="5"/>
    <w:qFormat/>
    <w:pPr>
      <w:spacing w:before="40" w:after="40"/>
    </w:pPr>
    <w:rPr>
      <w:color w:val="624C36" w:themeColor="accent4" w:themeShade="BF"/>
      <w:sz w:val="15"/>
      <w:szCs w:val="15"/>
    </w:rPr>
  </w:style>
  <w:style w:type="paragraph" w:styleId="NoSpacing">
    <w:name w:val="No Spacing"/>
    <w:uiPriority w:val="99"/>
    <w:qFormat/>
    <w:pPr>
      <w:spacing w:after="0"/>
    </w:pPr>
    <w:rPr>
      <w:sz w:val="20"/>
      <w:szCs w:val="20"/>
    </w:rPr>
  </w:style>
  <w:style w:type="paragraph" w:styleId="NoteHeading">
    <w:name w:val="Note Heading"/>
    <w:basedOn w:val="Normal"/>
    <w:next w:val="Normal"/>
    <w:link w:val="NoteHeadingChar"/>
    <w:uiPriority w:val="6"/>
    <w:unhideWhenUsed/>
    <w:qFormat/>
    <w:pPr>
      <w:spacing w:after="0"/>
      <w:ind w:left="115" w:right="115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NoteHeadingChar">
    <w:name w:val="Note Heading Char"/>
    <w:basedOn w:val="DefaultParagraphFont"/>
    <w:link w:val="NoteHeading"/>
    <w:uiPriority w:val="6"/>
    <w:rPr>
      <w:rFonts w:asciiTheme="majorHAnsi" w:eastAsiaTheme="majorEastAsia" w:hAnsiTheme="majorHAnsi" w:cstheme="majorBidi"/>
      <w:sz w:val="32"/>
      <w:szCs w:val="32"/>
    </w:rPr>
  </w:style>
  <w:style w:type="paragraph" w:customStyle="1" w:styleId="Notes">
    <w:name w:val="Notes"/>
    <w:basedOn w:val="Normal"/>
    <w:uiPriority w:val="6"/>
    <w:qFormat/>
    <w:rPr>
      <w:color w:val="624C36" w:themeColor="accent4" w:themeShade="BF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stefanoj\AppData\Roaming\Microsoft\Templates\2015%2012-month%20calendar%20(Sun-Sat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F9E407A-8C83-4F77-963C-048F1F25B3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 12-month calendar (Sun-Sat).dotx</Template>
  <TotalTime>20</TotalTime>
  <Pages>3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DeStefano, James</dc:creator>
  <cp:keywords/>
  <dc:description/>
  <cp:lastModifiedBy>DeStefano, James</cp:lastModifiedBy>
  <cp:revision>5</cp:revision>
  <dcterms:created xsi:type="dcterms:W3CDTF">2015-03-02T00:10:00Z</dcterms:created>
  <dcterms:modified xsi:type="dcterms:W3CDTF">2015-03-04T19:50:00Z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TC042356809991</vt:lpwstr>
  </property>
</Properties>
</file>